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57833" w14:textId="77777777" w:rsidR="00CD29D5" w:rsidRPr="0031246F" w:rsidRDefault="00CD29D5" w:rsidP="00CD29D5">
      <w:pPr>
        <w:rPr>
          <w:sz w:val="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D29D5" w14:paraId="4AC1379C" w14:textId="77777777" w:rsidTr="00351FCC">
        <w:trPr>
          <w:trHeight w:val="642"/>
        </w:trPr>
        <w:tc>
          <w:tcPr>
            <w:tcW w:w="9062" w:type="dxa"/>
            <w:vAlign w:val="center"/>
          </w:tcPr>
          <w:p w14:paraId="6E90F984" w14:textId="77777777" w:rsidR="00CD29D5" w:rsidRPr="00454DB2" w:rsidRDefault="00CD29D5" w:rsidP="00351FCC">
            <w:pPr>
              <w:jc w:val="center"/>
              <w:rPr>
                <w:b/>
                <w:sz w:val="22"/>
                <w:szCs w:val="22"/>
              </w:rPr>
            </w:pPr>
            <w:r w:rsidRPr="00454DB2">
              <w:rPr>
                <w:b/>
                <w:sz w:val="22"/>
                <w:szCs w:val="22"/>
              </w:rPr>
              <w:t>Erklärung zu</w:t>
            </w:r>
            <w:r>
              <w:rPr>
                <w:b/>
                <w:sz w:val="22"/>
                <w:szCs w:val="22"/>
              </w:rPr>
              <w:t>r Fristverkürzung</w:t>
            </w:r>
          </w:p>
        </w:tc>
      </w:tr>
    </w:tbl>
    <w:p w14:paraId="717F42D8" w14:textId="77777777" w:rsidR="00CD29D5" w:rsidRDefault="00CD29D5" w:rsidP="00CD29D5"/>
    <w:p w14:paraId="3A345D3E" w14:textId="77777777" w:rsidR="00CD29D5" w:rsidRDefault="00CD29D5" w:rsidP="00CD29D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CD29D5" w14:paraId="62392D67" w14:textId="77777777" w:rsidTr="00351FCC">
        <w:trPr>
          <w:trHeight w:val="887"/>
        </w:trPr>
        <w:tc>
          <w:tcPr>
            <w:tcW w:w="2547" w:type="dxa"/>
          </w:tcPr>
          <w:p w14:paraId="05E9E845" w14:textId="77777777" w:rsidR="00CD29D5" w:rsidRDefault="00CD29D5" w:rsidP="00351FCC"/>
          <w:p w14:paraId="7980633F" w14:textId="77777777" w:rsidR="00CD29D5" w:rsidRPr="00B62116" w:rsidRDefault="00CD29D5" w:rsidP="00351FCC">
            <w:pPr>
              <w:rPr>
                <w:b/>
              </w:rPr>
            </w:pPr>
            <w:r w:rsidRPr="00B62116">
              <w:rPr>
                <w:b/>
              </w:rPr>
              <w:t xml:space="preserve">Bewerber bzw. </w:t>
            </w:r>
          </w:p>
          <w:p w14:paraId="4D6C7354" w14:textId="77777777" w:rsidR="00CD29D5" w:rsidRDefault="00CD29D5" w:rsidP="00351FCC">
            <w:r w:rsidRPr="00B62116">
              <w:rPr>
                <w:b/>
              </w:rPr>
              <w:t>Bewerbergemeinschaft</w:t>
            </w:r>
          </w:p>
        </w:tc>
        <w:sdt>
          <w:sdtPr>
            <w:id w:val="1312905376"/>
            <w:placeholder>
              <w:docPart w:val="27039021E4F44B75965232FA2011FD91"/>
            </w:placeholder>
            <w:showingPlcHdr/>
          </w:sdtPr>
          <w:sdtEndPr/>
          <w:sdtContent>
            <w:tc>
              <w:tcPr>
                <w:tcW w:w="6515" w:type="dxa"/>
                <w:vAlign w:val="center"/>
              </w:tcPr>
              <w:p w14:paraId="549138B4" w14:textId="77777777" w:rsidR="00CD29D5" w:rsidRDefault="00CD29D5" w:rsidP="00351FCC">
                <w:r w:rsidRPr="00442F60">
                  <w:rPr>
                    <w:rStyle w:val="Platzhaltertext"/>
                    <w:color w:val="808080" w:themeColor="background1" w:themeShade="80"/>
                    <w:highlight w:val="lightGray"/>
                  </w:rPr>
                  <w:t>...</w:t>
                </w:r>
              </w:p>
            </w:tc>
          </w:sdtContent>
        </w:sdt>
      </w:tr>
    </w:tbl>
    <w:p w14:paraId="468FA45B" w14:textId="77777777" w:rsidR="00CD29D5" w:rsidRDefault="00CD29D5" w:rsidP="00CD29D5"/>
    <w:p w14:paraId="0FA10C08" w14:textId="77777777" w:rsidR="00CD29D5" w:rsidRDefault="00CD29D5" w:rsidP="00CD29D5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811"/>
        <w:gridCol w:w="1558"/>
        <w:gridCol w:w="424"/>
        <w:gridCol w:w="567"/>
        <w:gridCol w:w="1981"/>
        <w:gridCol w:w="1812"/>
        <w:gridCol w:w="454"/>
      </w:tblGrid>
      <w:tr w:rsidR="00CD29D5" w14:paraId="1E7DBC92" w14:textId="77777777" w:rsidTr="00351FCC">
        <w:trPr>
          <w:trHeight w:val="70"/>
        </w:trPr>
        <w:tc>
          <w:tcPr>
            <w:tcW w:w="9061" w:type="dxa"/>
            <w:gridSpan w:val="8"/>
            <w:tcBorders>
              <w:bottom w:val="nil"/>
            </w:tcBorders>
          </w:tcPr>
          <w:p w14:paraId="305741A2" w14:textId="77777777" w:rsidR="00CD29D5" w:rsidRDefault="00CD29D5" w:rsidP="00351FCC"/>
        </w:tc>
      </w:tr>
      <w:tr w:rsidR="00CD29D5" w14:paraId="2188F57D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8B7E2E9" w14:textId="77777777" w:rsidR="00CD29D5" w:rsidRDefault="00CD29D5" w:rsidP="00351FCC">
            <w:r>
              <w:t xml:space="preserve">Ich/Wir erkläre/n hiermit, dass ich/wir mit einer Fristverkürzung der Angebotsfrist gemäß § 17 Abs. 7 VgV von </w:t>
            </w:r>
            <w:r w:rsidR="00E87F4F">
              <w:t>25</w:t>
            </w:r>
            <w:r>
              <w:t xml:space="preserve"> Tage</w:t>
            </w:r>
            <w:r w:rsidR="00E87F4F">
              <w:t xml:space="preserve"> gem. § 17 Abs. 6, 9 VgV</w:t>
            </w:r>
            <w:r>
              <w:t xml:space="preserve"> auf </w:t>
            </w:r>
            <w:r w:rsidRPr="00B62116">
              <w:rPr>
                <w:b/>
              </w:rPr>
              <w:t>15 Tage</w:t>
            </w:r>
            <w:r>
              <w:t xml:space="preserve"> einverstanden bin/sind:</w:t>
            </w:r>
          </w:p>
        </w:tc>
      </w:tr>
      <w:tr w:rsidR="00CD29D5" w14:paraId="5F81C4AA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E3E8505" w14:textId="77777777" w:rsidR="00CD29D5" w:rsidRDefault="00CD29D5" w:rsidP="00351FCC"/>
        </w:tc>
      </w:tr>
      <w:tr w:rsidR="00CD29D5" w14:paraId="749F10F8" w14:textId="77777777" w:rsidTr="00351FCC">
        <w:tc>
          <w:tcPr>
            <w:tcW w:w="2265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062A246" w14:textId="77777777" w:rsidR="00CD29D5" w:rsidRDefault="00CD29D5" w:rsidP="00351FCC"/>
        </w:tc>
        <w:sdt>
          <w:sdtPr>
            <w:id w:val="-1102176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F81C37" w14:textId="77777777" w:rsidR="00CD29D5" w:rsidRDefault="00CD29D5" w:rsidP="00351FCC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F3A13" w14:textId="77777777" w:rsidR="00CD29D5" w:rsidRDefault="00CD29D5" w:rsidP="00351FCC">
            <w:r>
              <w:t>Ja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2743F1C6" w14:textId="77777777" w:rsidR="00CD29D5" w:rsidRDefault="00CD29D5" w:rsidP="00351FCC"/>
        </w:tc>
      </w:tr>
      <w:tr w:rsidR="00CD29D5" w:rsidRPr="00353409" w14:paraId="2A515C09" w14:textId="77777777" w:rsidTr="00351FCC">
        <w:trPr>
          <w:trHeight w:val="80"/>
        </w:trPr>
        <w:tc>
          <w:tcPr>
            <w:tcW w:w="2265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155AE458" w14:textId="77777777" w:rsidR="00CD29D5" w:rsidRPr="00353409" w:rsidRDefault="00CD29D5" w:rsidP="00351FCC">
            <w:pPr>
              <w:rPr>
                <w:sz w:val="10"/>
                <w:szCs w:val="10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14:paraId="5AF6CD52" w14:textId="77777777" w:rsidR="00CD29D5" w:rsidRPr="00353409" w:rsidRDefault="00CD29D5" w:rsidP="00351FCC">
            <w:pPr>
              <w:jc w:val="right"/>
              <w:rPr>
                <w:sz w:val="10"/>
                <w:szCs w:val="10"/>
              </w:rPr>
            </w:pPr>
          </w:p>
        </w:tc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2FBC53" w14:textId="77777777" w:rsidR="00CD29D5" w:rsidRPr="00353409" w:rsidRDefault="00CD29D5" w:rsidP="00351FCC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47588775" w14:textId="77777777" w:rsidR="00CD29D5" w:rsidRPr="00353409" w:rsidRDefault="00CD29D5" w:rsidP="00351FCC">
            <w:pPr>
              <w:rPr>
                <w:sz w:val="10"/>
                <w:szCs w:val="10"/>
              </w:rPr>
            </w:pPr>
          </w:p>
        </w:tc>
      </w:tr>
      <w:tr w:rsidR="00CD29D5" w14:paraId="2C974FF5" w14:textId="77777777" w:rsidTr="00351FCC">
        <w:tc>
          <w:tcPr>
            <w:tcW w:w="2265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0E449885" w14:textId="77777777" w:rsidR="00CD29D5" w:rsidRDefault="00CD29D5" w:rsidP="00351FCC"/>
        </w:tc>
        <w:sdt>
          <w:sdtPr>
            <w:id w:val="-597018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89BD239" w14:textId="77777777" w:rsidR="00CD29D5" w:rsidRDefault="00CD29D5" w:rsidP="00351FCC">
                <w:pPr>
                  <w:jc w:val="righ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DCBF7C" w14:textId="77777777" w:rsidR="00CD29D5" w:rsidRDefault="00CD29D5" w:rsidP="00351FCC">
            <w:r>
              <w:t>Nein</w:t>
            </w: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0BAAA562" w14:textId="77777777" w:rsidR="00CD29D5" w:rsidRDefault="00CD29D5" w:rsidP="00351FCC"/>
        </w:tc>
      </w:tr>
      <w:tr w:rsidR="00CD29D5" w14:paraId="7F839496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3E33C0D" w14:textId="77777777" w:rsidR="00CD29D5" w:rsidRDefault="00CD29D5" w:rsidP="00351FCC"/>
        </w:tc>
      </w:tr>
      <w:tr w:rsidR="00CD29D5" w14:paraId="6AA5B9CE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5E844D6" w14:textId="77777777" w:rsidR="00CD29D5" w:rsidRDefault="00CD29D5" w:rsidP="00351FCC">
            <w:pPr>
              <w:jc w:val="center"/>
            </w:pPr>
            <w:r w:rsidRPr="00B62116">
              <w:rPr>
                <w:u w:val="single"/>
              </w:rPr>
              <w:t>Falls nein</w:t>
            </w:r>
            <w:r>
              <w:t xml:space="preserve">: Ich/Wir bin/sind einverstanden mit einer Frist von </w:t>
            </w:r>
            <w:sdt>
              <w:sdtPr>
                <w:id w:val="819154197"/>
                <w:placeholder>
                  <w:docPart w:val="1B5597B05A0F467FAFEFE6626335E53D"/>
                </w:placeholder>
                <w:showingPlcHdr/>
                <w:dropDownList>
                  <w:listItem w:displayText="16 Tage." w:value="16 Tage."/>
                  <w:listItem w:displayText="17 Tage." w:value="17 Tage."/>
                  <w:listItem w:displayText="18 Tage." w:value="18 Tage."/>
                  <w:listItem w:displayText="19 Tage." w:value="19 Tage."/>
                  <w:listItem w:displayText="20 Tage." w:value="20 Tage."/>
                  <w:listItem w:displayText="21 Tage." w:value="21 Tage."/>
                  <w:listItem w:displayText="22 Tage." w:value="22 Tage."/>
                  <w:listItem w:displayText="23 Tage." w:value="23 Tage."/>
                  <w:listItem w:displayText="24 Tage." w:value="24 Tage."/>
                  <w:listItem w:displayText="25 Tage." w:value="25 Tage."/>
                  <w:listItem w:displayText="26 Tage." w:value="26 Tage."/>
                  <w:listItem w:displayText="27 Tage." w:value="27 Tage."/>
                  <w:listItem w:displayText="28 Tage." w:value="28 Tage."/>
                  <w:listItem w:displayText="29 Tage." w:value="29 Tage."/>
                </w:dropDownList>
              </w:sdtPr>
              <w:sdtEndPr/>
              <w:sdtContent>
                <w:r w:rsidRPr="00704AA4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CD29D5" w14:paraId="16227F78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2D5FB9C" w14:textId="77777777" w:rsidR="00CD29D5" w:rsidRDefault="00CD29D5" w:rsidP="00351FCC"/>
        </w:tc>
      </w:tr>
      <w:tr w:rsidR="00CD29D5" w14:paraId="1D134DB2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4480D25F" w14:textId="77777777" w:rsidR="00CD29D5" w:rsidRDefault="00CD29D5" w:rsidP="00351FCC">
            <w:pPr>
              <w:tabs>
                <w:tab w:val="left" w:pos="2955"/>
              </w:tabs>
            </w:pPr>
            <w:r>
              <w:tab/>
            </w:r>
          </w:p>
        </w:tc>
      </w:tr>
      <w:tr w:rsidR="00CD29D5" w14:paraId="5AD6A6C3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08986E93" w14:textId="77777777" w:rsidR="00CD29D5" w:rsidRDefault="00CD29D5" w:rsidP="00351FCC"/>
        </w:tc>
      </w:tr>
      <w:tr w:rsidR="00CD29D5" w14:paraId="5EB8B34B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7C86ADE" w14:textId="77777777" w:rsidR="00CD29D5" w:rsidRDefault="00CD29D5" w:rsidP="00351FCC"/>
        </w:tc>
      </w:tr>
      <w:tr w:rsidR="00CD29D5" w14:paraId="50996A51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6EC32CC5" w14:textId="77777777" w:rsidR="00CD29D5" w:rsidRDefault="00CD29D5" w:rsidP="00351FCC"/>
        </w:tc>
      </w:tr>
      <w:tr w:rsidR="00CD29D5" w14:paraId="4A132983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28907CDE" w14:textId="77777777" w:rsidR="00CD29D5" w:rsidRDefault="00CD29D5" w:rsidP="00351FCC"/>
        </w:tc>
      </w:tr>
      <w:tr w:rsidR="00CD29D5" w14:paraId="6920BC2F" w14:textId="77777777" w:rsidTr="00351FCC">
        <w:tc>
          <w:tcPr>
            <w:tcW w:w="45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5C2C70C3" w14:textId="77777777" w:rsidR="00CD29D5" w:rsidRDefault="00CD29D5" w:rsidP="00351FCC"/>
        </w:tc>
        <w:tc>
          <w:tcPr>
            <w:tcW w:w="379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FEED171" w14:textId="77777777" w:rsidR="00CD29D5" w:rsidRDefault="004F2D46" w:rsidP="00351FCC">
            <w:pPr>
              <w:tabs>
                <w:tab w:val="left" w:pos="2655"/>
              </w:tabs>
            </w:pPr>
            <w:sdt>
              <w:sdtPr>
                <w:id w:val="-428578529"/>
                <w:placeholder>
                  <w:docPart w:val="293B48115D9E4692BF8D8B792CF45EA4"/>
                </w:placeholder>
                <w:text/>
              </w:sdtPr>
              <w:sdtEndPr/>
              <w:sdtContent>
                <w:r w:rsidR="00CD29D5" w:rsidRPr="00722A2B">
                  <w:rPr>
                    <w:color w:val="808080" w:themeColor="background1" w:themeShade="80"/>
                    <w:highlight w:val="lightGray"/>
                  </w:rPr>
                  <w:t>Ort</w:t>
                </w:r>
              </w:sdtContent>
            </w:sdt>
            <w:r w:rsidR="00CD29D5">
              <w:t xml:space="preserve">, </w:t>
            </w:r>
            <w:sdt>
              <w:sdtPr>
                <w:id w:val="-1415936282"/>
                <w:placeholder>
                  <w:docPart w:val="94FD25D95E764BD0BFFAA8532B2BF679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CD29D5" w:rsidRPr="00262254">
                  <w:rPr>
                    <w:rStyle w:val="Platzhaltertext"/>
                    <w:color w:val="808080" w:themeColor="background1" w:themeShade="80"/>
                    <w:highlight w:val="lightGray"/>
                  </w:rPr>
                  <w:t>Datum</w:t>
                </w:r>
              </w:sdtContent>
            </w:sdt>
            <w:r w:rsidR="00CD29D5">
              <w:tab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E5A567" w14:textId="77777777" w:rsidR="00CD29D5" w:rsidRDefault="00CD29D5" w:rsidP="00351FCC"/>
        </w:tc>
        <w:sdt>
          <w:sdtPr>
            <w:id w:val="-1296207204"/>
            <w:placeholder>
              <w:docPart w:val="2EE6BC0C15984120ABEBD569C5821383"/>
            </w:placeholder>
            <w:showingPlcHdr/>
          </w:sdtPr>
          <w:sdtEndPr/>
          <w:sdtContent>
            <w:tc>
              <w:tcPr>
                <w:tcW w:w="3793" w:type="dxa"/>
                <w:gridSpan w:val="2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</w:tcPr>
              <w:p w14:paraId="400759F4" w14:textId="77777777" w:rsidR="00CD29D5" w:rsidRDefault="00604DB8" w:rsidP="00351FCC">
                <w:r w:rsidRPr="00442F60">
                  <w:rPr>
                    <w:rStyle w:val="Platzhaltertext"/>
                    <w:color w:val="808080" w:themeColor="background1" w:themeShade="80"/>
                    <w:highlight w:val="lightGray"/>
                  </w:rPr>
                  <w:t>...</w:t>
                </w:r>
              </w:p>
            </w:tc>
          </w:sdtContent>
        </w:sdt>
        <w:tc>
          <w:tcPr>
            <w:tcW w:w="45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512B117" w14:textId="77777777" w:rsidR="00CD29D5" w:rsidRDefault="00CD29D5" w:rsidP="00351FCC"/>
        </w:tc>
      </w:tr>
      <w:tr w:rsidR="00CD29D5" w14:paraId="07A51FE9" w14:textId="77777777" w:rsidTr="00351FCC">
        <w:tc>
          <w:tcPr>
            <w:tcW w:w="45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14:paraId="27E04898" w14:textId="77777777" w:rsidR="00CD29D5" w:rsidRDefault="00CD29D5" w:rsidP="00351FCC"/>
        </w:tc>
        <w:tc>
          <w:tcPr>
            <w:tcW w:w="3793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4DA9D0" w14:textId="77777777" w:rsidR="00CD29D5" w:rsidRDefault="00CD29D5" w:rsidP="00351FCC">
            <w:r>
              <w:t>Ort, 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786C0C" w14:textId="77777777" w:rsidR="00CD29D5" w:rsidRDefault="00CD29D5" w:rsidP="00351FCC"/>
        </w:tc>
        <w:tc>
          <w:tcPr>
            <w:tcW w:w="3793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ED6003F" w14:textId="77777777" w:rsidR="00CD29D5" w:rsidRDefault="00444EF0" w:rsidP="00351FCC">
            <w:r>
              <w:t>Name der natürlichen Person</w:t>
            </w:r>
          </w:p>
          <w:p w14:paraId="12D43C58" w14:textId="77777777" w:rsidR="00CD29D5" w:rsidRPr="001722A4" w:rsidRDefault="00CD29D5" w:rsidP="00351FCC">
            <w:pPr>
              <w:rPr>
                <w:sz w:val="16"/>
                <w:szCs w:val="16"/>
              </w:rPr>
            </w:pPr>
            <w:r w:rsidRPr="001722A4">
              <w:rPr>
                <w:sz w:val="16"/>
                <w:szCs w:val="16"/>
              </w:rPr>
              <w:t>bei ARGE: des bevollmächtigten Vertreters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731BAC12" w14:textId="77777777" w:rsidR="00CD29D5" w:rsidRDefault="00CD29D5" w:rsidP="00351FCC"/>
        </w:tc>
      </w:tr>
      <w:tr w:rsidR="00CD29D5" w14:paraId="15577F93" w14:textId="77777777" w:rsidTr="00351FCC">
        <w:tc>
          <w:tcPr>
            <w:tcW w:w="9061" w:type="dxa"/>
            <w:gridSpan w:val="8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DA60" w14:textId="77777777" w:rsidR="00CD29D5" w:rsidRPr="00277CA3" w:rsidRDefault="00CD29D5" w:rsidP="00351FCC"/>
        </w:tc>
      </w:tr>
    </w:tbl>
    <w:p w14:paraId="58C5F70E" w14:textId="77777777" w:rsidR="00CD29D5" w:rsidRPr="00454DB2" w:rsidRDefault="00CD29D5" w:rsidP="00CD29D5"/>
    <w:p w14:paraId="3DA3A6F5" w14:textId="77777777" w:rsidR="000C24A2" w:rsidRPr="000C24A2" w:rsidRDefault="000C24A2" w:rsidP="000C24A2"/>
    <w:sectPr w:rsidR="000C24A2" w:rsidRPr="000C24A2" w:rsidSect="00CD29D5">
      <w:headerReference w:type="default" r:id="rId10"/>
      <w:footerReference w:type="default" r:id="rId11"/>
      <w:headerReference w:type="first" r:id="rId12"/>
      <w:type w:val="continuous"/>
      <w:pgSz w:w="11906" w:h="16838" w:code="1"/>
      <w:pgMar w:top="1417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3BF3" w14:textId="77777777" w:rsidR="004F2D46" w:rsidRDefault="004F2D46">
      <w:r>
        <w:separator/>
      </w:r>
    </w:p>
  </w:endnote>
  <w:endnote w:type="continuationSeparator" w:id="0">
    <w:p w14:paraId="00ECD4EE" w14:textId="77777777" w:rsidR="004F2D46" w:rsidRDefault="004F2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rosti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872B" w14:textId="77777777" w:rsidR="00CD29D5" w:rsidRDefault="004F2D46">
    <w:pPr>
      <w:pStyle w:val="Fuzeile"/>
    </w:pPr>
    <w:sdt>
      <w:sdtPr>
        <w:id w:val="1663425245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CD29D5">
              <w:t xml:space="preserve">Beiblatt </w:t>
            </w:r>
            <w:r w:rsidR="00E41D60">
              <w:t>D</w:t>
            </w:r>
            <w:r w:rsidR="00CD29D5">
              <w:t xml:space="preserve"> - Seite </w:t>
            </w:r>
            <w:r w:rsidR="00CD29D5">
              <w:rPr>
                <w:b/>
                <w:bCs/>
                <w:sz w:val="24"/>
                <w:szCs w:val="24"/>
              </w:rPr>
              <w:fldChar w:fldCharType="begin"/>
            </w:r>
            <w:r w:rsidR="00CD29D5">
              <w:rPr>
                <w:b/>
                <w:bCs/>
              </w:rPr>
              <w:instrText>PAGE</w:instrText>
            </w:r>
            <w:r w:rsidR="00CD29D5">
              <w:rPr>
                <w:b/>
                <w:bCs/>
                <w:sz w:val="24"/>
                <w:szCs w:val="24"/>
              </w:rPr>
              <w:fldChar w:fldCharType="separate"/>
            </w:r>
            <w:r w:rsidR="00CD29D5">
              <w:rPr>
                <w:b/>
                <w:bCs/>
                <w:noProof/>
              </w:rPr>
              <w:t>1</w:t>
            </w:r>
            <w:r w:rsidR="00CD29D5">
              <w:rPr>
                <w:b/>
                <w:bCs/>
                <w:sz w:val="24"/>
                <w:szCs w:val="24"/>
              </w:rPr>
              <w:fldChar w:fldCharType="end"/>
            </w:r>
            <w:r w:rsidR="00CD29D5">
              <w:t xml:space="preserve"> von </w:t>
            </w:r>
            <w:r w:rsidR="00CD29D5">
              <w:rPr>
                <w:b/>
                <w:bCs/>
                <w:sz w:val="24"/>
                <w:szCs w:val="24"/>
              </w:rPr>
              <w:fldChar w:fldCharType="begin"/>
            </w:r>
            <w:r w:rsidR="00CD29D5">
              <w:rPr>
                <w:b/>
                <w:bCs/>
              </w:rPr>
              <w:instrText>NUMPAGES</w:instrText>
            </w:r>
            <w:r w:rsidR="00CD29D5">
              <w:rPr>
                <w:b/>
                <w:bCs/>
                <w:sz w:val="24"/>
                <w:szCs w:val="24"/>
              </w:rPr>
              <w:fldChar w:fldCharType="separate"/>
            </w:r>
            <w:r w:rsidR="00CD29D5">
              <w:rPr>
                <w:b/>
                <w:bCs/>
                <w:noProof/>
              </w:rPr>
              <w:t>1</w:t>
            </w:r>
            <w:r w:rsidR="00CD29D5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96397" w14:textId="77777777" w:rsidR="004F2D46" w:rsidRDefault="004F2D46">
      <w:bookmarkStart w:id="0" w:name="_Hlk484615692"/>
      <w:bookmarkEnd w:id="0"/>
      <w:r>
        <w:separator/>
      </w:r>
    </w:p>
  </w:footnote>
  <w:footnote w:type="continuationSeparator" w:id="0">
    <w:p w14:paraId="69167AB9" w14:textId="77777777" w:rsidR="004F2D46" w:rsidRDefault="004F2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9062"/>
    </w:tblGrid>
    <w:tr w:rsidR="00CD29D5" w14:paraId="536E960E" w14:textId="77777777" w:rsidTr="00351FCC">
      <w:tc>
        <w:tcPr>
          <w:tcW w:w="9062" w:type="dxa"/>
          <w:shd w:val="clear" w:color="auto" w:fill="F2F2F2" w:themeFill="background1" w:themeFillShade="F2"/>
        </w:tcPr>
        <w:p w14:paraId="74EE4278" w14:textId="77777777" w:rsidR="00CD29D5" w:rsidRPr="004217B3" w:rsidRDefault="00CD29D5" w:rsidP="00CD29D5">
          <w:pPr>
            <w:pStyle w:val="Kopfzeile"/>
            <w:jc w:val="center"/>
            <w:rPr>
              <w:b/>
              <w:sz w:val="12"/>
              <w:szCs w:val="12"/>
            </w:rPr>
          </w:pPr>
        </w:p>
        <w:p w14:paraId="7378F319" w14:textId="77777777" w:rsidR="00CD29D5" w:rsidRPr="004217B3" w:rsidRDefault="00CD29D5" w:rsidP="00CD29D5">
          <w:pPr>
            <w:pStyle w:val="Kopfzeile"/>
            <w:jc w:val="center"/>
            <w:rPr>
              <w:b/>
            </w:rPr>
          </w:pPr>
          <w:r w:rsidRPr="004217B3">
            <w:rPr>
              <w:b/>
            </w:rPr>
            <w:t>Bewerbungsboge</w:t>
          </w:r>
          <w:r w:rsidR="00CD7D99">
            <w:rPr>
              <w:b/>
            </w:rPr>
            <w:t>n zum Vergabeverfahren gem. § 17</w:t>
          </w:r>
          <w:r w:rsidRPr="004217B3">
            <w:rPr>
              <w:b/>
            </w:rPr>
            <w:t xml:space="preserve"> VgV ff</w:t>
          </w:r>
        </w:p>
        <w:p w14:paraId="0212E984" w14:textId="77777777" w:rsidR="00CD29D5" w:rsidRPr="00F64E77" w:rsidRDefault="00CD29D5" w:rsidP="00CD29D5">
          <w:pPr>
            <w:pStyle w:val="Kopfzeile"/>
            <w:jc w:val="center"/>
          </w:pPr>
          <w:r>
            <w:t>Planungsleistungen nach § 3</w:t>
          </w:r>
          <w:r w:rsidR="00CB2A92">
            <w:t>8</w:t>
          </w:r>
          <w:r w:rsidR="00CD7D99">
            <w:t xml:space="preserve"> ff</w:t>
          </w:r>
          <w:r>
            <w:t xml:space="preserve"> HOAI</w:t>
          </w:r>
          <w:r w:rsidR="00CD7D99">
            <w:t xml:space="preserve"> in Verbindung mit Anlage 1</w:t>
          </w:r>
          <w:r w:rsidR="00CB2A92">
            <w:t>1</w:t>
          </w:r>
          <w:r>
            <w:t xml:space="preserve">, </w:t>
          </w:r>
          <w:r w:rsidRPr="00F64E77">
            <w:t>Leistungsphasen 1-9</w:t>
          </w:r>
        </w:p>
        <w:p w14:paraId="2A9521EE" w14:textId="42AE5B7C" w:rsidR="00CD29D5" w:rsidRPr="00F64E77" w:rsidRDefault="00F64E77" w:rsidP="00CD29D5">
          <w:pPr>
            <w:pStyle w:val="Kopfzeile"/>
            <w:jc w:val="center"/>
          </w:pPr>
          <w:r w:rsidRPr="00F64E77">
            <w:t>Generalsanierung des Werner-Gerber-Stadions in Blumberg</w:t>
          </w:r>
        </w:p>
        <w:p w14:paraId="36436B0D" w14:textId="77777777" w:rsidR="00CD29D5" w:rsidRPr="004217B3" w:rsidRDefault="00CD29D5" w:rsidP="00CD29D5">
          <w:pPr>
            <w:pStyle w:val="Kopfzeile"/>
            <w:jc w:val="center"/>
            <w:rPr>
              <w:sz w:val="12"/>
              <w:szCs w:val="12"/>
            </w:rPr>
          </w:pPr>
        </w:p>
      </w:tc>
    </w:tr>
  </w:tbl>
  <w:p w14:paraId="547F8A1A" w14:textId="77777777" w:rsidR="00CD29D5" w:rsidRDefault="00CD29D5" w:rsidP="00CD29D5">
    <w:pPr>
      <w:pStyle w:val="Kopfzeile"/>
    </w:pPr>
  </w:p>
  <w:p w14:paraId="3BE1DA51" w14:textId="77777777" w:rsidR="00CD29D5" w:rsidRPr="00CD29D5" w:rsidRDefault="00CD29D5" w:rsidP="00CD29D5">
    <w:pPr>
      <w:pStyle w:val="Kopfzeile"/>
      <w:rPr>
        <w:b/>
        <w:sz w:val="24"/>
        <w:szCs w:val="24"/>
      </w:rPr>
    </w:pPr>
    <w:r w:rsidRPr="00CD29D5">
      <w:rPr>
        <w:b/>
        <w:sz w:val="24"/>
        <w:szCs w:val="24"/>
      </w:rPr>
      <w:t xml:space="preserve">Beiblatt </w:t>
    </w:r>
    <w:r w:rsidR="00E41D60">
      <w:rPr>
        <w:b/>
        <w:sz w:val="24"/>
        <w:szCs w:val="24"/>
      </w:rPr>
      <w:t>D</w:t>
    </w:r>
    <w:r w:rsidRPr="00CD29D5">
      <w:rPr>
        <w:b/>
        <w:sz w:val="24"/>
        <w:szCs w:val="24"/>
      </w:rPr>
      <w:t>)</w:t>
    </w:r>
  </w:p>
  <w:p w14:paraId="62812B38" w14:textId="77777777" w:rsidR="00CD29D5" w:rsidRDefault="00CD29D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shd w:val="clear" w:color="auto" w:fill="F2F2F2" w:themeFill="background1" w:themeFillShade="F2"/>
      <w:tblLook w:val="04A0" w:firstRow="1" w:lastRow="0" w:firstColumn="1" w:lastColumn="0" w:noHBand="0" w:noVBand="1"/>
    </w:tblPr>
    <w:tblGrid>
      <w:gridCol w:w="9062"/>
    </w:tblGrid>
    <w:tr w:rsidR="00CD29D5" w14:paraId="09D1A749" w14:textId="77777777" w:rsidTr="00351FCC">
      <w:tc>
        <w:tcPr>
          <w:tcW w:w="9062" w:type="dxa"/>
          <w:shd w:val="clear" w:color="auto" w:fill="F2F2F2" w:themeFill="background1" w:themeFillShade="F2"/>
        </w:tcPr>
        <w:p w14:paraId="0A62D34B" w14:textId="77777777" w:rsidR="00CD29D5" w:rsidRPr="004217B3" w:rsidRDefault="00CD29D5" w:rsidP="00CD29D5">
          <w:pPr>
            <w:pStyle w:val="Kopfzeile"/>
            <w:jc w:val="center"/>
            <w:rPr>
              <w:b/>
              <w:sz w:val="12"/>
              <w:szCs w:val="12"/>
            </w:rPr>
          </w:pPr>
        </w:p>
        <w:p w14:paraId="0C508A03" w14:textId="77777777" w:rsidR="00CD29D5" w:rsidRPr="004217B3" w:rsidRDefault="00CD29D5" w:rsidP="00CD29D5">
          <w:pPr>
            <w:pStyle w:val="Kopfzeile"/>
            <w:jc w:val="center"/>
            <w:rPr>
              <w:b/>
            </w:rPr>
          </w:pPr>
          <w:r w:rsidRPr="004217B3">
            <w:rPr>
              <w:b/>
            </w:rPr>
            <w:t>Bewerbungsbogen zum Vergabeverfahren gem. § 74 VgV ff</w:t>
          </w:r>
        </w:p>
        <w:p w14:paraId="08CB5D8D" w14:textId="77777777" w:rsidR="00CD29D5" w:rsidRDefault="00CD29D5" w:rsidP="00CD29D5">
          <w:pPr>
            <w:pStyle w:val="Kopfzeile"/>
            <w:jc w:val="center"/>
          </w:pPr>
          <w:r>
            <w:t xml:space="preserve">Planungsleistungen nach § 34 HOAI, </w:t>
          </w:r>
          <w:r w:rsidRPr="004217B3">
            <w:rPr>
              <w:color w:val="FF0000"/>
            </w:rPr>
            <w:t>Leistungsphasen 1-9</w:t>
          </w:r>
        </w:p>
        <w:p w14:paraId="7CD09022" w14:textId="77777777" w:rsidR="00CD29D5" w:rsidRDefault="00CD29D5" w:rsidP="00CD29D5">
          <w:pPr>
            <w:pStyle w:val="Kopfzeile"/>
            <w:jc w:val="center"/>
            <w:rPr>
              <w:color w:val="FF0000"/>
            </w:rPr>
          </w:pPr>
          <w:r w:rsidRPr="004217B3">
            <w:rPr>
              <w:color w:val="FF0000"/>
            </w:rPr>
            <w:t>Projektbezeichnung</w:t>
          </w:r>
        </w:p>
        <w:p w14:paraId="6836651B" w14:textId="77777777" w:rsidR="00CD29D5" w:rsidRPr="004217B3" w:rsidRDefault="00CD29D5" w:rsidP="00CD29D5">
          <w:pPr>
            <w:pStyle w:val="Kopfzeile"/>
            <w:jc w:val="center"/>
            <w:rPr>
              <w:sz w:val="12"/>
              <w:szCs w:val="12"/>
            </w:rPr>
          </w:pPr>
        </w:p>
      </w:tc>
    </w:tr>
  </w:tbl>
  <w:p w14:paraId="4B0B5344" w14:textId="77777777" w:rsidR="00CD29D5" w:rsidRDefault="00CD29D5" w:rsidP="00CD29D5">
    <w:pPr>
      <w:pStyle w:val="Kopfzeile"/>
    </w:pPr>
  </w:p>
  <w:p w14:paraId="0C8636F1" w14:textId="77777777" w:rsidR="00CD29D5" w:rsidRPr="00CD29D5" w:rsidRDefault="00CD29D5" w:rsidP="00CD29D5">
    <w:pPr>
      <w:pStyle w:val="Kopfzeile"/>
      <w:rPr>
        <w:b/>
        <w:sz w:val="24"/>
        <w:szCs w:val="24"/>
      </w:rPr>
    </w:pPr>
    <w:r w:rsidRPr="00CD29D5">
      <w:rPr>
        <w:b/>
        <w:sz w:val="24"/>
        <w:szCs w:val="24"/>
      </w:rPr>
      <w:t>Beiblatt C)</w:t>
    </w:r>
  </w:p>
  <w:p w14:paraId="13F669DC" w14:textId="77777777" w:rsidR="00CD29D5" w:rsidRDefault="00CD29D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cN0okwlbNJrQVAgl7YdxfzSRG2pUBrQi8ruB9S2YcfRFyxCSU9jYefiYGuQxMQzLeKIxMd8FuQiKvBkFBtYWg==" w:salt="YMuHc++pVJix26wI9LLkG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E77"/>
    <w:rsid w:val="00027E40"/>
    <w:rsid w:val="00051498"/>
    <w:rsid w:val="00053F4D"/>
    <w:rsid w:val="00061DD0"/>
    <w:rsid w:val="00065F5B"/>
    <w:rsid w:val="0007355F"/>
    <w:rsid w:val="00074B75"/>
    <w:rsid w:val="00081FCC"/>
    <w:rsid w:val="00094D92"/>
    <w:rsid w:val="000A7599"/>
    <w:rsid w:val="000C24A2"/>
    <w:rsid w:val="000F2E86"/>
    <w:rsid w:val="000F6E65"/>
    <w:rsid w:val="00106932"/>
    <w:rsid w:val="0010758F"/>
    <w:rsid w:val="001249FB"/>
    <w:rsid w:val="00126DB6"/>
    <w:rsid w:val="00146142"/>
    <w:rsid w:val="00152213"/>
    <w:rsid w:val="00163FE3"/>
    <w:rsid w:val="00174E9A"/>
    <w:rsid w:val="00177536"/>
    <w:rsid w:val="00185040"/>
    <w:rsid w:val="001C1B49"/>
    <w:rsid w:val="001D3FD0"/>
    <w:rsid w:val="001D6316"/>
    <w:rsid w:val="001E3D2C"/>
    <w:rsid w:val="00212661"/>
    <w:rsid w:val="00221065"/>
    <w:rsid w:val="00224273"/>
    <w:rsid w:val="00234D6E"/>
    <w:rsid w:val="00240A22"/>
    <w:rsid w:val="00240AF1"/>
    <w:rsid w:val="00246767"/>
    <w:rsid w:val="00277F25"/>
    <w:rsid w:val="002862D4"/>
    <w:rsid w:val="00295514"/>
    <w:rsid w:val="002A0A63"/>
    <w:rsid w:val="002A263C"/>
    <w:rsid w:val="002A6482"/>
    <w:rsid w:val="002D55EE"/>
    <w:rsid w:val="002F317C"/>
    <w:rsid w:val="002F7C78"/>
    <w:rsid w:val="003025BA"/>
    <w:rsid w:val="00317D19"/>
    <w:rsid w:val="00345E4A"/>
    <w:rsid w:val="003545C2"/>
    <w:rsid w:val="00360BA3"/>
    <w:rsid w:val="0036581E"/>
    <w:rsid w:val="00372F6C"/>
    <w:rsid w:val="003947E1"/>
    <w:rsid w:val="0039533A"/>
    <w:rsid w:val="003A1CD4"/>
    <w:rsid w:val="003A2C15"/>
    <w:rsid w:val="003A42EA"/>
    <w:rsid w:val="003B3A46"/>
    <w:rsid w:val="003C424F"/>
    <w:rsid w:val="003E0771"/>
    <w:rsid w:val="003F01C7"/>
    <w:rsid w:val="004141A6"/>
    <w:rsid w:val="00421E38"/>
    <w:rsid w:val="00444EF0"/>
    <w:rsid w:val="00444F63"/>
    <w:rsid w:val="0046556E"/>
    <w:rsid w:val="004B180E"/>
    <w:rsid w:val="004C7907"/>
    <w:rsid w:val="004F2834"/>
    <w:rsid w:val="004F2D46"/>
    <w:rsid w:val="004F5DBB"/>
    <w:rsid w:val="00501EE6"/>
    <w:rsid w:val="0053425A"/>
    <w:rsid w:val="005422B0"/>
    <w:rsid w:val="00546BA2"/>
    <w:rsid w:val="00550370"/>
    <w:rsid w:val="00560BAA"/>
    <w:rsid w:val="00570823"/>
    <w:rsid w:val="005931EB"/>
    <w:rsid w:val="005D0F6C"/>
    <w:rsid w:val="005D10AB"/>
    <w:rsid w:val="005E0F33"/>
    <w:rsid w:val="005E5D84"/>
    <w:rsid w:val="00604DB8"/>
    <w:rsid w:val="00606510"/>
    <w:rsid w:val="006120BB"/>
    <w:rsid w:val="00614FB3"/>
    <w:rsid w:val="00624106"/>
    <w:rsid w:val="0064055C"/>
    <w:rsid w:val="006611DA"/>
    <w:rsid w:val="00666209"/>
    <w:rsid w:val="006B73DE"/>
    <w:rsid w:val="006C1158"/>
    <w:rsid w:val="006C1240"/>
    <w:rsid w:val="006C7CB7"/>
    <w:rsid w:val="006E0BA6"/>
    <w:rsid w:val="006F5CBE"/>
    <w:rsid w:val="00726089"/>
    <w:rsid w:val="0073676F"/>
    <w:rsid w:val="007775F3"/>
    <w:rsid w:val="007E0BFE"/>
    <w:rsid w:val="007E4BDE"/>
    <w:rsid w:val="007E5D29"/>
    <w:rsid w:val="008142EA"/>
    <w:rsid w:val="00862FFB"/>
    <w:rsid w:val="0087769C"/>
    <w:rsid w:val="00883CEA"/>
    <w:rsid w:val="008C0B14"/>
    <w:rsid w:val="008D0A22"/>
    <w:rsid w:val="008D1D5D"/>
    <w:rsid w:val="008F18B2"/>
    <w:rsid w:val="00904B36"/>
    <w:rsid w:val="00921CC1"/>
    <w:rsid w:val="009220C5"/>
    <w:rsid w:val="00951C8F"/>
    <w:rsid w:val="00971FB2"/>
    <w:rsid w:val="009751E1"/>
    <w:rsid w:val="009E5C61"/>
    <w:rsid w:val="00A113F5"/>
    <w:rsid w:val="00A15551"/>
    <w:rsid w:val="00A22208"/>
    <w:rsid w:val="00A33929"/>
    <w:rsid w:val="00A35FB1"/>
    <w:rsid w:val="00A61914"/>
    <w:rsid w:val="00A649C0"/>
    <w:rsid w:val="00A86580"/>
    <w:rsid w:val="00A87285"/>
    <w:rsid w:val="00AA2B91"/>
    <w:rsid w:val="00AB40AE"/>
    <w:rsid w:val="00AD1CFD"/>
    <w:rsid w:val="00AD1E4F"/>
    <w:rsid w:val="00AF048E"/>
    <w:rsid w:val="00AF1F9F"/>
    <w:rsid w:val="00AF522A"/>
    <w:rsid w:val="00B06004"/>
    <w:rsid w:val="00B1559C"/>
    <w:rsid w:val="00B20DFF"/>
    <w:rsid w:val="00B51892"/>
    <w:rsid w:val="00B5367E"/>
    <w:rsid w:val="00B85675"/>
    <w:rsid w:val="00BB0881"/>
    <w:rsid w:val="00BC202B"/>
    <w:rsid w:val="00BC3AAF"/>
    <w:rsid w:val="00BC3CF7"/>
    <w:rsid w:val="00BD5037"/>
    <w:rsid w:val="00C17226"/>
    <w:rsid w:val="00C63280"/>
    <w:rsid w:val="00CB2A92"/>
    <w:rsid w:val="00CB2EF9"/>
    <w:rsid w:val="00CC6610"/>
    <w:rsid w:val="00CD29D5"/>
    <w:rsid w:val="00CD7D99"/>
    <w:rsid w:val="00D04D12"/>
    <w:rsid w:val="00D06770"/>
    <w:rsid w:val="00D150EF"/>
    <w:rsid w:val="00D252D4"/>
    <w:rsid w:val="00D47130"/>
    <w:rsid w:val="00D60430"/>
    <w:rsid w:val="00D81852"/>
    <w:rsid w:val="00D91B2B"/>
    <w:rsid w:val="00E06E6B"/>
    <w:rsid w:val="00E41D60"/>
    <w:rsid w:val="00E57A09"/>
    <w:rsid w:val="00E65512"/>
    <w:rsid w:val="00E87F4F"/>
    <w:rsid w:val="00EC498A"/>
    <w:rsid w:val="00EE4518"/>
    <w:rsid w:val="00EF33AD"/>
    <w:rsid w:val="00EF66F0"/>
    <w:rsid w:val="00F05E9B"/>
    <w:rsid w:val="00F31BE3"/>
    <w:rsid w:val="00F3250D"/>
    <w:rsid w:val="00F4188B"/>
    <w:rsid w:val="00F526A8"/>
    <w:rsid w:val="00F6033A"/>
    <w:rsid w:val="00F64E77"/>
    <w:rsid w:val="00F731FA"/>
    <w:rsid w:val="00F77850"/>
    <w:rsid w:val="00FA2455"/>
    <w:rsid w:val="00FA527F"/>
    <w:rsid w:val="00FB26A8"/>
    <w:rsid w:val="00FB4586"/>
    <w:rsid w:val="00FF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36B7F3"/>
  <w15:docId w15:val="{0238E5BE-2018-49D3-B246-EFA50D2B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D29D5"/>
    <w:pPr>
      <w:overflowPunct w:val="0"/>
      <w:autoSpaceDE w:val="0"/>
      <w:autoSpaceDN w:val="0"/>
      <w:adjustRightInd w:val="0"/>
      <w:textAlignment w:val="baseline"/>
    </w:pPr>
    <w:rPr>
      <w:rFonts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rsid w:val="00A35FB1"/>
    <w:pPr>
      <w:overflowPunct/>
      <w:autoSpaceDE/>
      <w:autoSpaceDN/>
      <w:adjustRightInd/>
      <w:spacing w:before="220" w:after="220" w:line="220" w:lineRule="atLeast"/>
      <w:jc w:val="both"/>
      <w:textAlignment w:val="auto"/>
    </w:pPr>
    <w:rPr>
      <w:rFonts w:cs="Arial"/>
      <w:spacing w:val="-5"/>
    </w:rPr>
  </w:style>
  <w:style w:type="paragraph" w:styleId="Textkrper">
    <w:name w:val="Body Text"/>
    <w:basedOn w:val="Standard"/>
    <w:rsid w:val="00A35FB1"/>
    <w:pPr>
      <w:overflowPunct/>
      <w:autoSpaceDE/>
      <w:autoSpaceDN/>
      <w:adjustRightInd/>
      <w:spacing w:after="220" w:line="220" w:lineRule="atLeast"/>
      <w:jc w:val="both"/>
      <w:textAlignment w:val="auto"/>
    </w:pPr>
    <w:rPr>
      <w:rFonts w:cs="Arial"/>
      <w:spacing w:val="-5"/>
    </w:rPr>
  </w:style>
  <w:style w:type="paragraph" w:styleId="Gruformel">
    <w:name w:val="Closing"/>
    <w:basedOn w:val="Standard"/>
    <w:next w:val="Unterschrift"/>
    <w:rsid w:val="00A35FB1"/>
    <w:pPr>
      <w:keepNext/>
      <w:overflowPunct/>
      <w:autoSpaceDE/>
      <w:autoSpaceDN/>
      <w:adjustRightInd/>
      <w:spacing w:after="220" w:line="220" w:lineRule="atLeast"/>
      <w:jc w:val="both"/>
      <w:textAlignment w:val="auto"/>
    </w:pPr>
    <w:rPr>
      <w:rFonts w:cs="Arial"/>
      <w:spacing w:val="-5"/>
    </w:rPr>
  </w:style>
  <w:style w:type="paragraph" w:styleId="Unterschrift">
    <w:name w:val="Signature"/>
    <w:basedOn w:val="Standard"/>
    <w:next w:val="FirmenunterschriftAbteilung"/>
    <w:rsid w:val="00A35FB1"/>
    <w:pPr>
      <w:keepNext/>
      <w:overflowPunct/>
      <w:autoSpaceDE/>
      <w:autoSpaceDN/>
      <w:adjustRightInd/>
      <w:spacing w:before="720" w:line="220" w:lineRule="atLeast"/>
      <w:jc w:val="both"/>
      <w:textAlignment w:val="auto"/>
    </w:pPr>
    <w:rPr>
      <w:rFonts w:cs="Arial"/>
      <w:spacing w:val="-5"/>
    </w:rPr>
  </w:style>
  <w:style w:type="paragraph" w:customStyle="1" w:styleId="Firmenname">
    <w:name w:val="Firmenname"/>
    <w:basedOn w:val="Standard"/>
    <w:rsid w:val="00A35FB1"/>
    <w:pPr>
      <w:framePr w:w="3845" w:h="1584" w:hSpace="187" w:vSpace="187" w:wrap="notBeside" w:vAnchor="page" w:hAnchor="margin" w:y="894" w:anchorLock="1"/>
      <w:overflowPunct/>
      <w:autoSpaceDE/>
      <w:autoSpaceDN/>
      <w:adjustRightInd/>
      <w:spacing w:line="280" w:lineRule="atLeast"/>
      <w:jc w:val="both"/>
      <w:textAlignment w:val="auto"/>
    </w:pPr>
    <w:rPr>
      <w:rFonts w:ascii="Arial Black" w:hAnsi="Arial Black" w:cs="Arial"/>
      <w:spacing w:val="-25"/>
      <w:sz w:val="32"/>
    </w:rPr>
  </w:style>
  <w:style w:type="paragraph" w:styleId="Datum">
    <w:name w:val="Date"/>
    <w:basedOn w:val="Standard"/>
    <w:next w:val="Standard"/>
    <w:rsid w:val="00A35FB1"/>
    <w:pPr>
      <w:overflowPunct/>
      <w:autoSpaceDE/>
      <w:autoSpaceDN/>
      <w:adjustRightInd/>
      <w:spacing w:after="220" w:line="220" w:lineRule="atLeast"/>
      <w:jc w:val="both"/>
      <w:textAlignment w:val="auto"/>
    </w:pPr>
    <w:rPr>
      <w:rFonts w:cs="Arial"/>
      <w:spacing w:val="-5"/>
    </w:rPr>
  </w:style>
  <w:style w:type="paragraph" w:customStyle="1" w:styleId="Briefkopf">
    <w:name w:val="Briefkopf"/>
    <w:basedOn w:val="Kopfzeile"/>
    <w:rsid w:val="00A35FB1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rsid w:val="00A35FB1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overflowPunct/>
      <w:autoSpaceDE/>
      <w:autoSpaceDN/>
      <w:adjustRightInd/>
      <w:spacing w:line="160" w:lineRule="atLeast"/>
      <w:jc w:val="both"/>
      <w:textAlignment w:val="auto"/>
    </w:pPr>
    <w:rPr>
      <w:rFonts w:cs="Arial"/>
      <w:spacing w:val="-5"/>
      <w:sz w:val="14"/>
    </w:rPr>
  </w:style>
  <w:style w:type="paragraph" w:customStyle="1" w:styleId="FirmenunterschriftAbteilung">
    <w:name w:val="Firmenunterschrift Abteilung"/>
    <w:basedOn w:val="Unterschrift"/>
    <w:next w:val="Standard"/>
    <w:rsid w:val="00A35FB1"/>
    <w:pPr>
      <w:spacing w:before="0"/>
    </w:pPr>
  </w:style>
  <w:style w:type="paragraph" w:styleId="Kopfzeile">
    <w:name w:val="header"/>
    <w:basedOn w:val="Standard"/>
    <w:link w:val="KopfzeileZchn"/>
    <w:rsid w:val="00A35FB1"/>
    <w:pPr>
      <w:tabs>
        <w:tab w:val="center" w:pos="4320"/>
        <w:tab w:val="right" w:pos="8640"/>
      </w:tabs>
      <w:overflowPunct/>
      <w:autoSpaceDE/>
      <w:autoSpaceDN/>
      <w:adjustRightInd/>
      <w:jc w:val="both"/>
      <w:textAlignment w:val="auto"/>
    </w:pPr>
    <w:rPr>
      <w:rFonts w:cs="Arial"/>
      <w:spacing w:val="-5"/>
    </w:rPr>
  </w:style>
  <w:style w:type="paragraph" w:styleId="Fuzeile">
    <w:name w:val="footer"/>
    <w:basedOn w:val="Standard"/>
    <w:link w:val="FuzeileZchn"/>
    <w:uiPriority w:val="99"/>
    <w:rsid w:val="00A35FB1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rFonts w:cs="Arial"/>
      <w:spacing w:val="-5"/>
    </w:rPr>
  </w:style>
  <w:style w:type="paragraph" w:customStyle="1" w:styleId="Bezugszeichenzeile">
    <w:name w:val="Bezugszeichenzeile"/>
    <w:basedOn w:val="Standard"/>
    <w:next w:val="Bezugszeichentext"/>
    <w:rsid w:val="00A35FB1"/>
    <w:pPr>
      <w:framePr w:w="9639" w:hSpace="142" w:vSpace="142" w:wrap="notBeside" w:vAnchor="page" w:hAnchor="text" w:y="5524"/>
      <w:tabs>
        <w:tab w:val="left" w:pos="2835"/>
        <w:tab w:val="left" w:pos="5783"/>
        <w:tab w:val="left" w:pos="8080"/>
      </w:tabs>
      <w:overflowPunct/>
      <w:autoSpaceDE/>
      <w:autoSpaceDN/>
      <w:adjustRightInd/>
      <w:jc w:val="both"/>
      <w:textAlignment w:val="auto"/>
    </w:pPr>
    <w:rPr>
      <w:rFonts w:cs="Arial"/>
      <w:spacing w:val="-5"/>
      <w:sz w:val="16"/>
    </w:rPr>
  </w:style>
  <w:style w:type="paragraph" w:customStyle="1" w:styleId="Bezugszeichentext">
    <w:name w:val="Bezugszeichentext"/>
    <w:basedOn w:val="Bezugszeichenzeile"/>
    <w:next w:val="Betreffzeile"/>
    <w:rsid w:val="00A35FB1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rsid w:val="00A35FB1"/>
    <w:pPr>
      <w:framePr w:wrap="notBeside" w:vAnchor="page" w:hAnchor="text" w:y="6482"/>
      <w:overflowPunct/>
      <w:autoSpaceDE/>
      <w:autoSpaceDN/>
      <w:adjustRightInd/>
      <w:jc w:val="both"/>
      <w:textAlignment w:val="auto"/>
    </w:pPr>
    <w:rPr>
      <w:rFonts w:cs="Arial"/>
      <w:b/>
      <w:spacing w:val="-5"/>
    </w:rPr>
  </w:style>
  <w:style w:type="paragraph" w:customStyle="1" w:styleId="AbsenderimKuvertfenster">
    <w:name w:val="Absender im Kuvertfenster"/>
    <w:basedOn w:val="Standard"/>
    <w:next w:val="Standard"/>
    <w:rsid w:val="00A35FB1"/>
    <w:pPr>
      <w:framePr w:wrap="notBeside" w:vAnchor="page" w:hAnchor="text" w:y="2881"/>
      <w:overflowPunct/>
      <w:autoSpaceDE/>
      <w:autoSpaceDN/>
      <w:adjustRightInd/>
      <w:textAlignment w:val="auto"/>
    </w:pPr>
    <w:rPr>
      <w:rFonts w:cs="Arial"/>
      <w:sz w:val="16"/>
      <w:u w:val="single"/>
    </w:rPr>
  </w:style>
  <w:style w:type="paragraph" w:customStyle="1" w:styleId="Versandanweisungen">
    <w:name w:val="Versandanweisungen"/>
    <w:basedOn w:val="Standard"/>
    <w:next w:val="Standard"/>
    <w:rsid w:val="00A35FB1"/>
    <w:pPr>
      <w:framePr w:wrap="notBeside" w:vAnchor="page" w:hAnchor="text" w:y="2881"/>
      <w:overflowPunct/>
      <w:autoSpaceDE/>
      <w:autoSpaceDN/>
      <w:adjustRightInd/>
      <w:textAlignment w:val="auto"/>
    </w:pPr>
    <w:rPr>
      <w:rFonts w:cs="Arial"/>
    </w:rPr>
  </w:style>
  <w:style w:type="character" w:customStyle="1" w:styleId="FormatvorlagePodolsky">
    <w:name w:val="Formatvorlage Podolsky"/>
    <w:rsid w:val="00AD1CFD"/>
    <w:rPr>
      <w:rFonts w:ascii="EurostileT" w:hAnsi="EurostileT"/>
      <w:sz w:val="22"/>
    </w:rPr>
  </w:style>
  <w:style w:type="paragraph" w:customStyle="1" w:styleId="Firmenunterschrift">
    <w:name w:val="Firmenunterschrift"/>
    <w:basedOn w:val="FirmenunterschriftAbteilung"/>
    <w:rsid w:val="00A35FB1"/>
  </w:style>
  <w:style w:type="paragraph" w:customStyle="1" w:styleId="Briefkopfadresse">
    <w:name w:val="Briefkopfadresse"/>
    <w:basedOn w:val="Standard"/>
    <w:rsid w:val="00A35FB1"/>
    <w:pPr>
      <w:framePr w:wrap="notBeside" w:vAnchor="page" w:hAnchor="text" w:y="3369"/>
      <w:overflowPunct/>
      <w:autoSpaceDE/>
      <w:autoSpaceDN/>
      <w:adjustRightInd/>
      <w:spacing w:line="220" w:lineRule="atLeast"/>
      <w:jc w:val="both"/>
      <w:textAlignment w:val="auto"/>
    </w:pPr>
    <w:rPr>
      <w:rFonts w:cs="Arial"/>
      <w:spacing w:val="-5"/>
    </w:rPr>
  </w:style>
  <w:style w:type="paragraph" w:customStyle="1" w:styleId="CcListe">
    <w:name w:val="Cc Liste"/>
    <w:basedOn w:val="Standard"/>
    <w:rsid w:val="00A35FB1"/>
    <w:pPr>
      <w:tabs>
        <w:tab w:val="left" w:pos="1134"/>
      </w:tabs>
      <w:overflowPunct/>
      <w:autoSpaceDE/>
      <w:autoSpaceDN/>
      <w:adjustRightInd/>
      <w:jc w:val="both"/>
      <w:textAlignment w:val="auto"/>
    </w:pPr>
    <w:rPr>
      <w:rFonts w:cs="Arial"/>
      <w:spacing w:val="-5"/>
    </w:rPr>
  </w:style>
  <w:style w:type="paragraph" w:styleId="Makrotext">
    <w:name w:val="macro"/>
    <w:semiHidden/>
    <w:rsid w:val="00A35F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pacing w:val="-5"/>
    </w:rPr>
  </w:style>
  <w:style w:type="paragraph" w:styleId="Sprechblasentext">
    <w:name w:val="Balloon Text"/>
    <w:basedOn w:val="Standard"/>
    <w:link w:val="SprechblasentextZchn"/>
    <w:rsid w:val="00D60430"/>
    <w:pPr>
      <w:overflowPunct/>
      <w:autoSpaceDE/>
      <w:autoSpaceDN/>
      <w:adjustRightInd/>
      <w:jc w:val="both"/>
      <w:textAlignment w:val="auto"/>
    </w:pPr>
    <w:rPr>
      <w:rFonts w:ascii="Tahoma" w:hAnsi="Tahoma" w:cs="Tahoma"/>
      <w:spacing w:val="-5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60430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56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560BAA"/>
    <w:rPr>
      <w:color w:val="0000FF" w:themeColor="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8142EA"/>
    <w:rPr>
      <w:spacing w:val="-5"/>
    </w:rPr>
  </w:style>
  <w:style w:type="character" w:customStyle="1" w:styleId="KopfzeileZchn">
    <w:name w:val="Kopfzeile Zchn"/>
    <w:basedOn w:val="Absatz-Standardschriftart"/>
    <w:link w:val="Kopfzeile"/>
    <w:rsid w:val="00CD29D5"/>
    <w:rPr>
      <w:spacing w:val="-5"/>
    </w:rPr>
  </w:style>
  <w:style w:type="character" w:styleId="Platzhaltertext">
    <w:name w:val="Placeholder Text"/>
    <w:basedOn w:val="Absatz-Standardschriftart"/>
    <w:uiPriority w:val="99"/>
    <w:semiHidden/>
    <w:rsid w:val="00CD29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5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chgruber\bpm-gmbh.de\VGV26%20-%20Dokumente\Blumberg%20GeSa%20Sportstadion\VgV%20Freianlagen\10%20Ver&#246;ffentlichung\Teilnahmeunterlagen\Beiblatt%20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039021E4F44B75965232FA2011FD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4176C4-F6EF-4410-AFAA-AF314BBB0950}"/>
      </w:docPartPr>
      <w:docPartBody>
        <w:p w:rsidR="00BB2C0C" w:rsidRDefault="00BB2C0C">
          <w:pPr>
            <w:pStyle w:val="27039021E4F44B75965232FA2011FD91"/>
          </w:pPr>
          <w:r w:rsidRPr="00442F60">
            <w:rPr>
              <w:rStyle w:val="Platzhaltertext"/>
              <w:color w:val="808080" w:themeColor="background1" w:themeShade="80"/>
              <w:highlight w:val="lightGray"/>
            </w:rPr>
            <w:t>...</w:t>
          </w:r>
        </w:p>
      </w:docPartBody>
    </w:docPart>
    <w:docPart>
      <w:docPartPr>
        <w:name w:val="1B5597B05A0F467FAFEFE6626335E5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34FE0-D0C3-4DAC-92AC-2860C49869F9}"/>
      </w:docPartPr>
      <w:docPartBody>
        <w:p w:rsidR="00BB2C0C" w:rsidRDefault="00BB2C0C">
          <w:pPr>
            <w:pStyle w:val="1B5597B05A0F467FAFEFE6626335E53D"/>
          </w:pPr>
          <w:r w:rsidRPr="00704AA4">
            <w:rPr>
              <w:rStyle w:val="Platzhaltertext"/>
            </w:rPr>
            <w:t>Wählen Sie ein Element aus.</w:t>
          </w:r>
        </w:p>
      </w:docPartBody>
    </w:docPart>
    <w:docPart>
      <w:docPartPr>
        <w:name w:val="293B48115D9E4692BF8D8B792CF45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AAD25-F2A2-4E12-BC65-16954730B742}"/>
      </w:docPartPr>
      <w:docPartBody>
        <w:p w:rsidR="00BB2C0C" w:rsidRDefault="00BB2C0C">
          <w:pPr>
            <w:pStyle w:val="293B48115D9E4692BF8D8B792CF45EA4"/>
          </w:pPr>
          <w:r w:rsidRPr="00262254">
            <w:rPr>
              <w:color w:val="808080" w:themeColor="background1" w:themeShade="80"/>
              <w:highlight w:val="lightGray"/>
            </w:rPr>
            <w:t>…</w:t>
          </w:r>
        </w:p>
      </w:docPartBody>
    </w:docPart>
    <w:docPart>
      <w:docPartPr>
        <w:name w:val="94FD25D95E764BD0BFFAA8532B2BF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B35009-0B5E-4E2F-A8AA-20BDB0B3F27D}"/>
      </w:docPartPr>
      <w:docPartBody>
        <w:p w:rsidR="00BB2C0C" w:rsidRDefault="00BB2C0C">
          <w:pPr>
            <w:pStyle w:val="94FD25D95E764BD0BFFAA8532B2BF679"/>
          </w:pPr>
          <w:r w:rsidRPr="00262254">
            <w:rPr>
              <w:rStyle w:val="Platzhaltertext"/>
              <w:color w:val="808080" w:themeColor="background1" w:themeShade="80"/>
              <w:highlight w:val="lightGray"/>
            </w:rPr>
            <w:t>Datum</w:t>
          </w:r>
        </w:p>
      </w:docPartBody>
    </w:docPart>
    <w:docPart>
      <w:docPartPr>
        <w:name w:val="2EE6BC0C15984120ABEBD569C58213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95A9A-E352-43C7-85A5-06028F1F8548}"/>
      </w:docPartPr>
      <w:docPartBody>
        <w:p w:rsidR="00BB2C0C" w:rsidRDefault="00BB2C0C">
          <w:pPr>
            <w:pStyle w:val="2EE6BC0C15984120ABEBD569C5821383"/>
          </w:pPr>
          <w:r w:rsidRPr="00442F60">
            <w:rPr>
              <w:rStyle w:val="Platzhaltertext"/>
              <w:color w:val="808080" w:themeColor="background1" w:themeShade="80"/>
              <w:highlight w:val="lightGray"/>
            </w:rPr>
            <w:t>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rosti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0C"/>
    <w:rsid w:val="003A42EA"/>
    <w:rsid w:val="00501EE6"/>
    <w:rsid w:val="00747546"/>
    <w:rsid w:val="00A26464"/>
    <w:rsid w:val="00BB2C0C"/>
    <w:rsid w:val="00CC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27039021E4F44B75965232FA2011FD91">
    <w:name w:val="27039021E4F44B75965232FA2011FD91"/>
  </w:style>
  <w:style w:type="paragraph" w:customStyle="1" w:styleId="1B5597B05A0F467FAFEFE6626335E53D">
    <w:name w:val="1B5597B05A0F467FAFEFE6626335E53D"/>
  </w:style>
  <w:style w:type="paragraph" w:customStyle="1" w:styleId="293B48115D9E4692BF8D8B792CF45EA4">
    <w:name w:val="293B48115D9E4692BF8D8B792CF45EA4"/>
  </w:style>
  <w:style w:type="paragraph" w:customStyle="1" w:styleId="94FD25D95E764BD0BFFAA8532B2BF679">
    <w:name w:val="94FD25D95E764BD0BFFAA8532B2BF679"/>
  </w:style>
  <w:style w:type="paragraph" w:customStyle="1" w:styleId="2EE6BC0C15984120ABEBD569C5821383">
    <w:name w:val="2EE6BC0C15984120ABEBD569C5821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d3490b-8cf4-4df3-8062-e3f638dce1f9" xsi:nil="true"/>
    <lcf76f155ced4ddcb4097134ff3c332f xmlns="2940514c-40f4-4e59-868e-1d7989e21cf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CA00D24669941A7E94160AB949DE6" ma:contentTypeVersion="10" ma:contentTypeDescription="Create a new document." ma:contentTypeScope="" ma:versionID="c4d1ee7fabe9603eb1726679ddc80614">
  <xsd:schema xmlns:xsd="http://www.w3.org/2001/XMLSchema" xmlns:xs="http://www.w3.org/2001/XMLSchema" xmlns:p="http://schemas.microsoft.com/office/2006/metadata/properties" xmlns:ns2="2940514c-40f4-4e59-868e-1d7989e21cfb" xmlns:ns3="5dd3490b-8cf4-4df3-8062-e3f638dce1f9" targetNamespace="http://schemas.microsoft.com/office/2006/metadata/properties" ma:root="true" ma:fieldsID="fc497d306fcdd8527d66e669d475a34e" ns2:_="" ns3:_="">
    <xsd:import namespace="2940514c-40f4-4e59-868e-1d7989e21cfb"/>
    <xsd:import namespace="5dd3490b-8cf4-4df3-8062-e3f638dce1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0514c-40f4-4e59-868e-1d7989e21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3941e7-2f2f-4ffe-ab97-3804ce7b8d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3490b-8cf4-4df3-8062-e3f638dce1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41c93b-3cb9-4e49-bd86-91954cce8db0}" ma:internalName="TaxCatchAll" ma:showField="CatchAllData" ma:web="5dd3490b-8cf4-4df3-8062-e3f638dce1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5B29C-8ED3-4345-AC6B-DEDD37645483}">
  <ds:schemaRefs>
    <ds:schemaRef ds:uri="http://schemas.microsoft.com/office/2006/metadata/properties"/>
    <ds:schemaRef ds:uri="http://schemas.microsoft.com/office/infopath/2007/PartnerControls"/>
    <ds:schemaRef ds:uri="5dd3490b-8cf4-4df3-8062-e3f638dce1f9"/>
    <ds:schemaRef ds:uri="2940514c-40f4-4e59-868e-1d7989e21cfb"/>
  </ds:schemaRefs>
</ds:datastoreItem>
</file>

<file path=customXml/itemProps2.xml><?xml version="1.0" encoding="utf-8"?>
<ds:datastoreItem xmlns:ds="http://schemas.openxmlformats.org/officeDocument/2006/customXml" ds:itemID="{3A286098-ECF4-41B8-B11D-8D41210D7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57FFF7-49F4-43DB-A01D-2D074319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40514c-40f4-4e59-868e-1d7989e21cfb"/>
    <ds:schemaRef ds:uri="5dd3490b-8cf4-4df3-8062-e3f638dce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E2C5EC-502A-4075-91CA-768BB2A4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Beiblatt D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Professioneller Brief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Professioneller Brief</dc:title>
  <dc:creator>Dachgruber, Cornelia</dc:creator>
  <cp:lastModifiedBy>Dachgruber, Cornelia</cp:lastModifiedBy>
  <cp:revision>3</cp:revision>
  <cp:lastPrinted>2015-07-02T14:13:00Z</cp:lastPrinted>
  <dcterms:created xsi:type="dcterms:W3CDTF">2026-06-15T09:04:00Z</dcterms:created>
  <dcterms:modified xsi:type="dcterms:W3CDTF">2026-06-30T13:32:00Z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LCID">
    <vt:i4>1031</vt:i4>
  </property>
  <property fmtid="{D5CDD505-2E9C-101B-9397-08002B2CF9AE}" pid="4" name="Version">
    <vt:i4>99031900</vt:i4>
  </property>
  <property fmtid="{D5CDD505-2E9C-101B-9397-08002B2CF9AE}" pid="5" name="ContentTypeId">
    <vt:lpwstr>0x010100367CA00D24669941A7E94160AB949DE6</vt:lpwstr>
  </property>
  <property fmtid="{D5CDD505-2E9C-101B-9397-08002B2CF9AE}" pid="6" name="MediaServiceImageTags">
    <vt:lpwstr/>
  </property>
</Properties>
</file>